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zh-TW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CN"/>
        </w:rPr>
        <w:t>附件：</w:t>
      </w:r>
    </w:p>
    <w:p>
      <w:pPr>
        <w:pStyle w:val="5"/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0"/>
          <w:szCs w:val="30"/>
          <w:lang w:val="zh-TW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zh-TW" w:eastAsia="zh-CN"/>
        </w:rPr>
        <w:t>首届“清远米芾杯”全国书法大展投稿登记表</w:t>
      </w:r>
    </w:p>
    <w:bookmarkEnd w:id="0"/>
    <w:p>
      <w:pPr>
        <w:pStyle w:val="5"/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0"/>
          <w:szCs w:val="30"/>
          <w:lang w:val="zh-TW" w:eastAsia="zh-CN"/>
        </w:rPr>
      </w:pPr>
    </w:p>
    <w:tbl>
      <w:tblPr>
        <w:tblStyle w:val="4"/>
        <w:tblW w:w="8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2654"/>
        <w:gridCol w:w="1800"/>
        <w:gridCol w:w="2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姓名</w:t>
            </w:r>
          </w:p>
        </w:tc>
        <w:tc>
          <w:tcPr>
            <w:tcW w:w="265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  <w:tc>
          <w:tcPr>
            <w:tcW w:w="1800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性别</w:t>
            </w:r>
          </w:p>
        </w:tc>
        <w:tc>
          <w:tcPr>
            <w:tcW w:w="263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身份证号码</w:t>
            </w:r>
          </w:p>
        </w:tc>
        <w:tc>
          <w:tcPr>
            <w:tcW w:w="265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  <w:tc>
          <w:tcPr>
            <w:tcW w:w="1800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出生年月</w:t>
            </w:r>
          </w:p>
        </w:tc>
        <w:tc>
          <w:tcPr>
            <w:tcW w:w="263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工作单位</w:t>
            </w:r>
          </w:p>
        </w:tc>
        <w:tc>
          <w:tcPr>
            <w:tcW w:w="265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  <w:tc>
          <w:tcPr>
            <w:tcW w:w="1800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联系地址</w:t>
            </w:r>
          </w:p>
        </w:tc>
        <w:tc>
          <w:tcPr>
            <w:tcW w:w="263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是否中国</w:t>
            </w: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书协会员</w:t>
            </w:r>
          </w:p>
        </w:tc>
        <w:tc>
          <w:tcPr>
            <w:tcW w:w="265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  <w:tc>
          <w:tcPr>
            <w:tcW w:w="1800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是否省级</w:t>
            </w: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书协会员</w:t>
            </w:r>
          </w:p>
        </w:tc>
        <w:tc>
          <w:tcPr>
            <w:tcW w:w="2634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联系电话</w:t>
            </w:r>
          </w:p>
        </w:tc>
        <w:tc>
          <w:tcPr>
            <w:tcW w:w="7088" w:type="dxa"/>
            <w:gridSpan w:val="3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固定电话：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手机号码：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作品名称</w:t>
            </w:r>
          </w:p>
        </w:tc>
        <w:tc>
          <w:tcPr>
            <w:tcW w:w="7088" w:type="dxa"/>
            <w:gridSpan w:val="3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作品规格</w:t>
            </w:r>
          </w:p>
        </w:tc>
        <w:tc>
          <w:tcPr>
            <w:tcW w:w="7088" w:type="dxa"/>
            <w:gridSpan w:val="3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5" w:hRule="atLeast"/>
        </w:trPr>
        <w:tc>
          <w:tcPr>
            <w:tcW w:w="1772" w:type="dxa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  <w:t>释文（篆书、草书、篆刻作品附释文）</w:t>
            </w:r>
          </w:p>
        </w:tc>
        <w:tc>
          <w:tcPr>
            <w:tcW w:w="7088" w:type="dxa"/>
            <w:gridSpan w:val="3"/>
          </w:tcPr>
          <w:p>
            <w:pPr>
              <w:pStyle w:val="5"/>
              <w:keepNext w:val="0"/>
              <w:keepLines w:val="0"/>
              <w:pageBreakBefore w:val="0"/>
              <w:framePr w:wrap="auto" w:vAnchor="margin" w:hAnchor="text" w:yAlign="inline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zh-TW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 Neue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000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2A741A"/>
    <w:rsid w:val="0161754F"/>
    <w:rsid w:val="0E65688A"/>
    <w:rsid w:val="0E9F4DF9"/>
    <w:rsid w:val="19096864"/>
    <w:rsid w:val="1AD323A1"/>
    <w:rsid w:val="1C075A73"/>
    <w:rsid w:val="1E2A741A"/>
    <w:rsid w:val="1FDD1603"/>
    <w:rsid w:val="2839109E"/>
    <w:rsid w:val="293338F0"/>
    <w:rsid w:val="29993070"/>
    <w:rsid w:val="2E0F76ED"/>
    <w:rsid w:val="33275C5A"/>
    <w:rsid w:val="3B5049CE"/>
    <w:rsid w:val="3FA90D81"/>
    <w:rsid w:val="41A93E35"/>
    <w:rsid w:val="4328457A"/>
    <w:rsid w:val="4510595C"/>
    <w:rsid w:val="4A5E24C2"/>
    <w:rsid w:val="4CDC2CC8"/>
    <w:rsid w:val="500864FC"/>
    <w:rsid w:val="505A5985"/>
    <w:rsid w:val="54427420"/>
    <w:rsid w:val="56387D8F"/>
    <w:rsid w:val="5C4736EC"/>
    <w:rsid w:val="5D4A3FBE"/>
    <w:rsid w:val="68883FB3"/>
    <w:rsid w:val="69297B0C"/>
    <w:rsid w:val="69D52FD0"/>
    <w:rsid w:val="6B6E42D5"/>
    <w:rsid w:val="6D535020"/>
    <w:rsid w:val="6F7C0F63"/>
    <w:rsid w:val="79C3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Helvetica Neue" w:hAnsi="Helvetica Neue" w:eastAsia="宋体" w:cs="Helvetica Neue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正文 A"/>
    <w:qFormat/>
    <w:uiPriority w:val="0"/>
    <w:pPr>
      <w:framePr w:wrap="around" w:vAnchor="margin" w:hAnchor="text" w:y="1"/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2018-08-08T02:45:00Z</dcterms:created>
  <dc:creator>Sentar</dc:creator>
  <cp:lastModifiedBy></cp:lastModifiedBy>
  <cp:lastPrinted>2018-08-10T08:10:00Z</cp:lastPrinted>
  <dcterms:modified xsi:type="dcterms:W3CDTF">2018-08-10T08:33:29Z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